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5CC8FCE5" w14:textId="49D3ECB7" w:rsidR="001B0D2B" w:rsidRPr="00442813" w:rsidRDefault="00A85600" w:rsidP="00442813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 xml:space="preserve">Załącznik nr </w:t>
      </w:r>
      <w:r w:rsidR="00CF1696">
        <w:rPr>
          <w:rFonts w:cs="Arial"/>
          <w:b/>
          <w:sz w:val="20"/>
          <w:szCs w:val="32"/>
        </w:rPr>
        <w:t>2</w:t>
      </w:r>
      <w:r w:rsidR="00BE1D0E">
        <w:rPr>
          <w:rFonts w:cs="Arial"/>
          <w:b/>
          <w:sz w:val="20"/>
          <w:szCs w:val="32"/>
        </w:rPr>
        <w:t>2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0D36CE0E" w14:textId="77777777" w:rsidR="00442813" w:rsidRDefault="00442813" w:rsidP="00442813">
      <w:pPr>
        <w:tabs>
          <w:tab w:val="left" w:leader="dot" w:pos="9662"/>
        </w:tabs>
        <w:spacing w:line="360" w:lineRule="auto"/>
        <w:jc w:val="center"/>
        <w:rPr>
          <w:rFonts w:cs="Arial"/>
          <w:b/>
          <w:bCs/>
          <w:color w:val="000000"/>
        </w:rPr>
      </w:pPr>
      <w:bookmarkStart w:id="0" w:name="_Hlk71103228"/>
    </w:p>
    <w:p w14:paraId="4119066B" w14:textId="3763DD8A" w:rsidR="00C35C2A" w:rsidRPr="00CF1696" w:rsidRDefault="00CF1696" w:rsidP="00442813">
      <w:pPr>
        <w:tabs>
          <w:tab w:val="left" w:leader="dot" w:pos="9662"/>
        </w:tabs>
        <w:spacing w:line="360" w:lineRule="auto"/>
        <w:jc w:val="center"/>
        <w:rPr>
          <w:rFonts w:cs="Arial"/>
          <w:b/>
          <w:bCs/>
          <w:color w:val="000000"/>
        </w:rPr>
      </w:pPr>
      <w:r w:rsidRPr="00CF1696">
        <w:rPr>
          <w:rFonts w:cs="Arial"/>
          <w:b/>
          <w:bCs/>
          <w:color w:val="000000"/>
        </w:rPr>
        <w:t>OŚWIADCZENIE UCZESTNIKA PROJEKTU O ZNIESIENIU LUB NIEISTNIENIU WSPÓLNOŚCI MAJĄTKOWEJ MAŁŻEŃSKIEJ</w:t>
      </w:r>
      <w:bookmarkEnd w:id="0"/>
    </w:p>
    <w:p w14:paraId="0C6177E8" w14:textId="0019C9C2" w:rsidR="00CF1696" w:rsidRPr="00EC14BA" w:rsidRDefault="00CF1696" w:rsidP="00442813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 w:rsidR="00BE1D0E">
        <w:rPr>
          <w:rFonts w:eastAsia="Calibri" w:cs="Arial"/>
          <w:sz w:val="22"/>
          <w:szCs w:val="22"/>
          <w:lang w:eastAsia="en-US"/>
        </w:rPr>
        <w:t>Rozwiń skrzydła – dotacje dla młodych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1241B42F" w14:textId="77777777" w:rsidR="00CF1696" w:rsidRPr="00EC14BA" w:rsidRDefault="00CF1696" w:rsidP="00442813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7DAA2BB0" w14:textId="77777777" w:rsidR="00CF1696" w:rsidRDefault="00CF1696" w:rsidP="00442813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45AFD1F" w14:textId="77777777" w:rsidR="00CF1696" w:rsidRPr="00EC14BA" w:rsidRDefault="00CF1696" w:rsidP="00442813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31AD3D3E" w14:textId="77777777" w:rsidR="00CF1696" w:rsidRPr="00EC14BA" w:rsidRDefault="00CF1696" w:rsidP="00442813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7120AB9F" w14:textId="77777777" w:rsidR="00CF1696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601DA5DE" w14:textId="3F27B392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Ja niżej podpisany/a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6C711016" w14:textId="1F4F0E46" w:rsidR="00CF1696" w:rsidRPr="00C42D47" w:rsidRDefault="00CF1696" w:rsidP="00CF1696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imię i nazwisko</w:t>
      </w:r>
    </w:p>
    <w:p w14:paraId="4882FF0C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647F4E4B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z</w:t>
      </w:r>
      <w:r w:rsidRPr="00C42D47">
        <w:rPr>
          <w:rFonts w:cs="Arial"/>
          <w:color w:val="000000"/>
          <w:sz w:val="22"/>
          <w:szCs w:val="22"/>
        </w:rPr>
        <w:t>amieszkały/a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02EB7269" w14:textId="4CCA0E69" w:rsidR="00CF1696" w:rsidRPr="00C42D47" w:rsidRDefault="00CF1696" w:rsidP="00CF1696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adres zamieszkania</w:t>
      </w:r>
    </w:p>
    <w:p w14:paraId="1D90CD7C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5727CF63" w14:textId="77777777" w:rsidR="00CF1696" w:rsidRPr="00C42D47" w:rsidRDefault="00CF1696" w:rsidP="00CF1696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</w:t>
      </w:r>
      <w:r w:rsidRPr="00C42D47">
        <w:rPr>
          <w:rFonts w:cs="Arial"/>
          <w:color w:val="000000"/>
          <w:sz w:val="22"/>
          <w:szCs w:val="22"/>
        </w:rPr>
        <w:t>egitymujący/a się dowodem osobistym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2D4BE26E" w14:textId="1EA49214" w:rsidR="00CF1696" w:rsidRPr="00C42D47" w:rsidRDefault="00CF1696" w:rsidP="00CF1696">
      <w:pPr>
        <w:tabs>
          <w:tab w:val="left" w:leader="dot" w:pos="9002"/>
        </w:tabs>
        <w:spacing w:line="266" w:lineRule="exact"/>
        <w:jc w:val="center"/>
        <w:rPr>
          <w:rFonts w:cs="Arial"/>
          <w:color w:val="000000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seria i numer dowodu</w:t>
      </w:r>
    </w:p>
    <w:p w14:paraId="533A6B27" w14:textId="77777777" w:rsidR="00CF1696" w:rsidRPr="00C42D47" w:rsidRDefault="00CF1696" w:rsidP="00CF1696">
      <w:pPr>
        <w:tabs>
          <w:tab w:val="left" w:leader="dot" w:pos="9002"/>
        </w:tabs>
        <w:spacing w:line="600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w</w:t>
      </w:r>
      <w:r w:rsidRPr="00C42D47">
        <w:rPr>
          <w:rFonts w:cs="Arial"/>
          <w:color w:val="000000"/>
          <w:sz w:val="22"/>
          <w:szCs w:val="22"/>
        </w:rPr>
        <w:t>ydanym przez</w:t>
      </w:r>
      <w:r w:rsidRPr="00C42D47">
        <w:rPr>
          <w:rFonts w:cs="Arial"/>
          <w:color w:val="000000"/>
          <w:sz w:val="22"/>
          <w:szCs w:val="22"/>
        </w:rPr>
        <w:tab/>
      </w:r>
    </w:p>
    <w:p w14:paraId="53DBDA33" w14:textId="7F8B7D82" w:rsidR="00C35C2A" w:rsidRDefault="00C35C2A" w:rsidP="00CF1696">
      <w:pPr>
        <w:spacing w:line="360" w:lineRule="auto"/>
        <w:rPr>
          <w:rFonts w:cs="Arial"/>
          <w:sz w:val="22"/>
          <w:szCs w:val="22"/>
        </w:rPr>
      </w:pPr>
    </w:p>
    <w:p w14:paraId="2A6A682D" w14:textId="508BE407" w:rsidR="00CF1696" w:rsidRPr="00CF1696" w:rsidRDefault="00CF1696" w:rsidP="00442813">
      <w:pPr>
        <w:pStyle w:val="Teksttreci30"/>
        <w:shd w:val="clear" w:color="auto" w:fill="auto"/>
        <w:spacing w:line="360" w:lineRule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ś</w:t>
      </w:r>
      <w:r w:rsidRPr="00CF1696">
        <w:rPr>
          <w:rFonts w:ascii="Arial" w:hAnsi="Arial" w:cs="Arial"/>
          <w:sz w:val="22"/>
          <w:szCs w:val="22"/>
        </w:rPr>
        <w:t xml:space="preserve">wiadomy(a) odpowiedzialności karnej za składanie fałszywych zeznań </w:t>
      </w:r>
      <w:r w:rsidRPr="00CF1696">
        <w:rPr>
          <w:rStyle w:val="Teksttreci3"/>
          <w:rFonts w:ascii="Arial" w:hAnsi="Arial" w:cs="Arial"/>
          <w:color w:val="000000"/>
          <w:sz w:val="22"/>
          <w:szCs w:val="22"/>
        </w:rPr>
        <w:t>oświadczam, że:*</w:t>
      </w:r>
    </w:p>
    <w:p w14:paraId="4F2B4E94" w14:textId="77777777" w:rsidR="00CF1696" w:rsidRPr="00CF1696" w:rsidRDefault="00CF1696" w:rsidP="00442813">
      <w:pPr>
        <w:pStyle w:val="Teksttreci30"/>
        <w:shd w:val="clear" w:color="auto" w:fill="auto"/>
        <w:spacing w:line="360" w:lineRule="auto"/>
        <w:jc w:val="left"/>
        <w:rPr>
          <w:rStyle w:val="Teksttreci3"/>
          <w:rFonts w:ascii="Arial" w:hAnsi="Arial" w:cs="Arial"/>
          <w:b/>
          <w:bCs/>
          <w:color w:val="000000"/>
          <w:sz w:val="22"/>
          <w:szCs w:val="22"/>
        </w:rPr>
      </w:pPr>
    </w:p>
    <w:p w14:paraId="4B726180" w14:textId="77777777" w:rsidR="00CF1696" w:rsidRPr="00CF1696" w:rsidRDefault="00CF1696" w:rsidP="00442813">
      <w:pPr>
        <w:pStyle w:val="Teksttreci30"/>
        <w:numPr>
          <w:ilvl w:val="0"/>
          <w:numId w:val="9"/>
        </w:numPr>
        <w:shd w:val="clear" w:color="auto" w:fill="auto"/>
        <w:spacing w:line="360" w:lineRule="auto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CF1696">
        <w:rPr>
          <w:rStyle w:val="Teksttreci2"/>
          <w:rFonts w:ascii="Arial" w:hAnsi="Arial" w:cs="Arial"/>
          <w:b w:val="0"/>
          <w:bCs w:val="0"/>
          <w:color w:val="000000"/>
          <w:sz w:val="22"/>
          <w:szCs w:val="22"/>
        </w:rPr>
        <w:t xml:space="preserve">nie pozostaję w związku małżeńskim </w:t>
      </w:r>
    </w:p>
    <w:p w14:paraId="7E134E41" w14:textId="77777777" w:rsidR="00CF1696" w:rsidRPr="00CF1696" w:rsidRDefault="00CF1696" w:rsidP="00442813">
      <w:pPr>
        <w:pStyle w:val="Teksttreci20"/>
        <w:numPr>
          <w:ilvl w:val="0"/>
          <w:numId w:val="9"/>
        </w:numPr>
        <w:shd w:val="clear" w:color="auto" w:fill="auto"/>
        <w:tabs>
          <w:tab w:val="left" w:pos="567"/>
        </w:tabs>
        <w:spacing w:line="360" w:lineRule="auto"/>
        <w:jc w:val="left"/>
        <w:rPr>
          <w:rStyle w:val="Teksttreci4"/>
          <w:rFonts w:ascii="Arial" w:hAnsi="Arial" w:cs="Arial"/>
          <w:color w:val="000000"/>
          <w:sz w:val="14"/>
          <w:szCs w:val="14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 xml:space="preserve">  pozostaję w związku małżeńskim, pozostaję/nie pozostaję</w:t>
      </w:r>
      <w:r w:rsidRPr="00CF1696">
        <w:rPr>
          <w:rStyle w:val="Teksttreci3"/>
          <w:rFonts w:ascii="Arial" w:hAnsi="Arial" w:cs="Arial"/>
          <w:color w:val="000000"/>
          <w:sz w:val="22"/>
          <w:szCs w:val="22"/>
        </w:rPr>
        <w:t>*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 xml:space="preserve"> we wspólności majątkowej małżeńskiej </w:t>
      </w:r>
      <w:r w:rsidRPr="00CF1696">
        <w:rPr>
          <w:rStyle w:val="Teksttreci4"/>
          <w:rFonts w:ascii="Arial" w:hAnsi="Arial" w:cs="Arial"/>
          <w:color w:val="000000"/>
          <w:sz w:val="14"/>
          <w:szCs w:val="14"/>
        </w:rPr>
        <w:t xml:space="preserve">                                                                                                                           </w:t>
      </w:r>
    </w:p>
    <w:p w14:paraId="45ADFCE3" w14:textId="77777777" w:rsidR="00CF1696" w:rsidRPr="00CF1696" w:rsidRDefault="00CF1696" w:rsidP="00442813">
      <w:pPr>
        <w:pStyle w:val="Teksttreci40"/>
        <w:shd w:val="clear" w:color="auto" w:fill="auto"/>
        <w:spacing w:line="360" w:lineRule="auto"/>
        <w:rPr>
          <w:rStyle w:val="Teksttreci4"/>
          <w:rFonts w:ascii="Arial" w:hAnsi="Arial" w:cs="Arial"/>
          <w:color w:val="000000"/>
          <w:sz w:val="14"/>
          <w:szCs w:val="14"/>
        </w:rPr>
      </w:pPr>
    </w:p>
    <w:p w14:paraId="3ECB723F" w14:textId="77777777" w:rsidR="00CF1696" w:rsidRPr="00CF1696" w:rsidRDefault="00CF1696" w:rsidP="00442813">
      <w:pPr>
        <w:pStyle w:val="Teksttreci20"/>
        <w:shd w:val="clear" w:color="auto" w:fill="auto"/>
        <w:spacing w:line="360" w:lineRule="auto"/>
        <w:jc w:val="left"/>
        <w:rPr>
          <w:rStyle w:val="Teksttreci2"/>
          <w:rFonts w:ascii="Arial" w:hAnsi="Arial" w:cs="Arial"/>
          <w:sz w:val="18"/>
          <w:szCs w:val="18"/>
        </w:rPr>
      </w:pPr>
    </w:p>
    <w:p w14:paraId="1DEAB64D" w14:textId="77777777" w:rsidR="00CF1696" w:rsidRPr="00CF1696" w:rsidRDefault="00CF1696" w:rsidP="00442813">
      <w:pPr>
        <w:pStyle w:val="Teksttreci20"/>
        <w:shd w:val="clear" w:color="auto" w:fill="auto"/>
        <w:spacing w:line="36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CF1696">
        <w:rPr>
          <w:rStyle w:val="Teksttreci2"/>
          <w:rFonts w:ascii="Arial" w:hAnsi="Arial" w:cs="Arial"/>
          <w:b/>
          <w:bCs/>
          <w:color w:val="000000"/>
          <w:sz w:val="22"/>
          <w:szCs w:val="22"/>
        </w:rPr>
        <w:t>Rozdzielność majątkową ustanowiono na podstawie:*</w:t>
      </w:r>
    </w:p>
    <w:p w14:paraId="50607287" w14:textId="77777777" w:rsidR="00CF1696" w:rsidRPr="00CF1696" w:rsidRDefault="00CF1696" w:rsidP="00442813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360" w:lineRule="auto"/>
        <w:jc w:val="lef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umowy o ustanowieniu rozdzielności majątkowej z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dnia…………………………………………nr Repertorium…………………………………………………………</w:t>
      </w:r>
    </w:p>
    <w:p w14:paraId="1F16749F" w14:textId="77777777" w:rsidR="00CF1696" w:rsidRPr="00CF1696" w:rsidRDefault="00CF1696" w:rsidP="00442813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wyroku sądu o ustanowieniu rozdzielności majątkowej pomiędzy małżonkami z</w:t>
      </w:r>
    </w:p>
    <w:p w14:paraId="3B84A77E" w14:textId="77777777" w:rsidR="00CF1696" w:rsidRPr="00CF1696" w:rsidRDefault="00CF1696" w:rsidP="00442813">
      <w:pPr>
        <w:pStyle w:val="Teksttreci20"/>
        <w:shd w:val="clear" w:color="auto" w:fill="auto"/>
        <w:tabs>
          <w:tab w:val="left" w:leader="dot" w:pos="3350"/>
          <w:tab w:val="left" w:leader="dot" w:pos="6991"/>
        </w:tabs>
        <w:spacing w:line="360" w:lineRule="auto"/>
        <w:ind w:left="720"/>
        <w:jc w:val="left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dnia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  <w:t>sygn. akt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</w:r>
    </w:p>
    <w:p w14:paraId="6B1A5B4C" w14:textId="77777777" w:rsidR="00CF1696" w:rsidRPr="00CF1696" w:rsidRDefault="00CF1696" w:rsidP="00442813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360" w:lineRule="auto"/>
        <w:jc w:val="left"/>
        <w:rPr>
          <w:rStyle w:val="Teksttreci2"/>
          <w:rFonts w:ascii="Arial" w:hAnsi="Arial" w:cs="Arial"/>
          <w:color w:val="000000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z mocy prawa na podstawie art. 53 § 1 ustawy z dnia 25 lutego 1964 r. Kodeks</w:t>
      </w:r>
    </w:p>
    <w:p w14:paraId="6D2D5A3C" w14:textId="77777777" w:rsidR="00CF1696" w:rsidRPr="00CF1696" w:rsidRDefault="00CF1696" w:rsidP="00442813">
      <w:pPr>
        <w:pStyle w:val="Teksttreci20"/>
        <w:shd w:val="clear" w:color="auto" w:fill="auto"/>
        <w:tabs>
          <w:tab w:val="left" w:leader="dot" w:pos="8208"/>
        </w:tabs>
        <w:spacing w:line="360" w:lineRule="auto"/>
        <w:ind w:left="720"/>
        <w:jc w:val="left"/>
        <w:rPr>
          <w:rFonts w:ascii="Arial" w:hAnsi="Arial" w:cs="Arial"/>
          <w:sz w:val="18"/>
          <w:szCs w:val="18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rodzinny i opiekuńczy (Dz. U. z 2020 r. poz. 1359) w związku z orzeczeniem sądu o ubezwłasnowolnieniu lub ogłoszenia upadłości małżonka z dnia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ab/>
        <w:t xml:space="preserve"> sygn. akt…………………….. </w:t>
      </w:r>
    </w:p>
    <w:p w14:paraId="7FEB91B9" w14:textId="77777777" w:rsidR="00CF1696" w:rsidRPr="00CF1696" w:rsidRDefault="00CF1696" w:rsidP="00442813">
      <w:pPr>
        <w:pStyle w:val="Teksttreci20"/>
        <w:numPr>
          <w:ilvl w:val="0"/>
          <w:numId w:val="6"/>
        </w:numPr>
        <w:shd w:val="clear" w:color="auto" w:fill="auto"/>
        <w:tabs>
          <w:tab w:val="left" w:pos="892"/>
        </w:tabs>
        <w:spacing w:line="360" w:lineRule="auto"/>
        <w:jc w:val="left"/>
        <w:rPr>
          <w:rStyle w:val="Teksttreci2"/>
          <w:rFonts w:ascii="Arial" w:hAnsi="Arial" w:cs="Arial"/>
          <w:sz w:val="18"/>
          <w:szCs w:val="18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lastRenderedPageBreak/>
        <w:t>art. 54 § 1 ustawy z dnia 25 lutego 1964 r. Kodeks rodzinny i opiekuńczy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(Dz. U. z 2020 r. poz. 1359) w związku z orzeczeniem sądu z dnia………………………………………. Sygn. akt……………………………..</w:t>
      </w:r>
      <w:r w:rsidRPr="00CF1696">
        <w:rPr>
          <w:rFonts w:ascii="Arial" w:hAnsi="Arial" w:cs="Arial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Separacji miedzy małżonkami.</w:t>
      </w:r>
    </w:p>
    <w:p w14:paraId="0B4275FF" w14:textId="77777777" w:rsidR="00CF1696" w:rsidRPr="00CF1696" w:rsidRDefault="00CF1696" w:rsidP="00CF1696">
      <w:pPr>
        <w:pStyle w:val="Teksttreci20"/>
        <w:shd w:val="clear" w:color="auto" w:fill="auto"/>
        <w:tabs>
          <w:tab w:val="left" w:pos="892"/>
        </w:tabs>
        <w:spacing w:line="276" w:lineRule="auto"/>
        <w:ind w:left="720"/>
        <w:jc w:val="left"/>
        <w:rPr>
          <w:rFonts w:ascii="Arial" w:hAnsi="Arial" w:cs="Arial"/>
          <w:sz w:val="18"/>
          <w:szCs w:val="18"/>
        </w:rPr>
      </w:pPr>
    </w:p>
    <w:p w14:paraId="0FB580FF" w14:textId="77777777" w:rsidR="00CF1696" w:rsidRPr="00CF1696" w:rsidRDefault="00CF1696" w:rsidP="00442813">
      <w:pPr>
        <w:pStyle w:val="Teksttreci20"/>
        <w:numPr>
          <w:ilvl w:val="0"/>
          <w:numId w:val="9"/>
        </w:numPr>
        <w:shd w:val="clear" w:color="auto" w:fill="auto"/>
        <w:tabs>
          <w:tab w:val="left" w:pos="572"/>
        </w:tabs>
        <w:spacing w:line="360" w:lineRule="auto"/>
        <w:rPr>
          <w:rFonts w:ascii="Arial" w:hAnsi="Arial" w:cs="Arial"/>
          <w:sz w:val="22"/>
          <w:szCs w:val="22"/>
        </w:rPr>
      </w:pP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Jestem świadomy/świadoma</w:t>
      </w:r>
      <w:r w:rsidRPr="00CF1696">
        <w:rPr>
          <w:rStyle w:val="Teksttreci2Pogrubienie"/>
          <w:rFonts w:ascii="Arial" w:hAnsi="Arial" w:cs="Arial"/>
          <w:color w:val="000000"/>
          <w:sz w:val="22"/>
          <w:szCs w:val="22"/>
        </w:rPr>
        <w:t xml:space="preserve"> </w:t>
      </w:r>
      <w:r w:rsidRPr="00CF1696">
        <w:rPr>
          <w:rStyle w:val="Teksttreci2"/>
          <w:rFonts w:ascii="Arial" w:hAnsi="Arial" w:cs="Arial"/>
          <w:color w:val="000000"/>
          <w:sz w:val="22"/>
          <w:szCs w:val="22"/>
        </w:rPr>
        <w:t>odpowiedzialności karnej wynikającej z art. 297 § 1 ustawy z dnia 6 czerwca 1997 r. Kodeks Karny (Dz. U. z 2020 r. poz. 1444, z późn. zm.) za składanie nierzetelnych oświadczeń, o których mowa w art. 297 § 1 ustawy.</w:t>
      </w:r>
    </w:p>
    <w:p w14:paraId="41226372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5F4DD7B7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48597660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2B1F141F" w14:textId="77777777" w:rsidR="00CF1696" w:rsidRPr="00BE1D0E" w:rsidRDefault="00CF1696" w:rsidP="00CF1696">
      <w:pPr>
        <w:tabs>
          <w:tab w:val="left" w:pos="6937"/>
        </w:tabs>
        <w:spacing w:line="178" w:lineRule="exact"/>
        <w:rPr>
          <w:rFonts w:cs="Arial"/>
          <w:sz w:val="20"/>
          <w:szCs w:val="20"/>
        </w:rPr>
      </w:pPr>
      <w:r w:rsidRPr="00BE1D0E">
        <w:rPr>
          <w:rFonts w:cs="Arial"/>
          <w:b/>
          <w:sz w:val="20"/>
          <w:szCs w:val="20"/>
        </w:rPr>
        <w:t>*</w:t>
      </w:r>
      <w:r w:rsidRPr="00BE1D0E">
        <w:rPr>
          <w:rFonts w:cs="Arial"/>
          <w:sz w:val="20"/>
          <w:szCs w:val="20"/>
        </w:rPr>
        <w:t xml:space="preserve"> Niepotrzebne skreślić</w:t>
      </w:r>
    </w:p>
    <w:p w14:paraId="6253BB88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71412754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6B8EB6A0" w14:textId="77777777" w:rsidR="00CF1696" w:rsidRPr="00CF1696" w:rsidRDefault="00CF1696" w:rsidP="00CF1696">
      <w:pPr>
        <w:tabs>
          <w:tab w:val="left" w:pos="6937"/>
        </w:tabs>
        <w:spacing w:line="178" w:lineRule="exact"/>
        <w:rPr>
          <w:rFonts w:cs="Arial"/>
          <w:color w:val="000000"/>
          <w:sz w:val="14"/>
          <w:szCs w:val="14"/>
        </w:rPr>
      </w:pPr>
    </w:p>
    <w:p w14:paraId="5D0114BB" w14:textId="77777777" w:rsidR="00CF1696" w:rsidRDefault="00CF1696" w:rsidP="00CF1696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07D4C4CB" w14:textId="77777777" w:rsidR="00BE1D0E" w:rsidRPr="00C42D47" w:rsidRDefault="00BE1D0E" w:rsidP="00BE1D0E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…………………………………………..                  ……………………………………………………..</w:t>
      </w:r>
    </w:p>
    <w:p w14:paraId="088E437E" w14:textId="125B99BE" w:rsidR="00BE1D0E" w:rsidRPr="00C42D47" w:rsidRDefault="00BE1D0E" w:rsidP="00BE1D0E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Miejscowość i data                                                          Podpis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>Uczestnika Projektu</w:t>
      </w:r>
    </w:p>
    <w:p w14:paraId="255AE0AF" w14:textId="77777777" w:rsidR="00CF1696" w:rsidRPr="00C35C2A" w:rsidRDefault="00CF1696" w:rsidP="00CF1696">
      <w:pPr>
        <w:spacing w:line="360" w:lineRule="auto"/>
        <w:rPr>
          <w:rFonts w:cs="Arial"/>
          <w:sz w:val="22"/>
          <w:szCs w:val="22"/>
        </w:rPr>
      </w:pPr>
    </w:p>
    <w:sectPr w:rsidR="00CF1696" w:rsidRPr="00C35C2A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9B4C1" w14:textId="77777777" w:rsidR="00F25D6A" w:rsidRDefault="00F25D6A">
      <w:r>
        <w:separator/>
      </w:r>
    </w:p>
  </w:endnote>
  <w:endnote w:type="continuationSeparator" w:id="0">
    <w:p w14:paraId="595D01F0" w14:textId="77777777" w:rsidR="00F25D6A" w:rsidRDefault="00F2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4A5606BB" w:rsidR="003B19B1" w:rsidRDefault="00BE1D0E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1" w:name="_Hlk66977906"/>
    <w:bookmarkStart w:id="2" w:name="_Hlk66977905"/>
    <w:bookmarkStart w:id="3" w:name="_Hlk66977817"/>
    <w:bookmarkStart w:id="4" w:name="_Hlk66977816"/>
    <w:bookmarkStart w:id="5" w:name="_Hlk66977483"/>
    <w:bookmarkStart w:id="6" w:name="_Hlk66977482"/>
    <w:bookmarkStart w:id="7" w:name="_Hlk66977253"/>
    <w:bookmarkStart w:id="8" w:name="_Hlk66977252"/>
    <w:bookmarkStart w:id="9" w:name="_Hlk66977063"/>
    <w:bookmarkStart w:id="10" w:name="_Hlk66977062"/>
    <w:r>
      <w:rPr>
        <w:noProof/>
      </w:rPr>
      <w:drawing>
        <wp:anchor distT="0" distB="0" distL="114300" distR="114300" simplePos="0" relativeHeight="251664384" behindDoc="1" locked="0" layoutInCell="1" allowOverlap="1" wp14:anchorId="7294CF7E" wp14:editId="3900DD27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5749925" cy="893445"/>
          <wp:effectExtent l="0" t="0" r="3175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D2B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04120B9D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5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7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5A762C70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71">
          <w:rPr>
            <w:noProof/>
          </w:rPr>
          <w:t>2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08D8" w14:textId="77777777" w:rsidR="00F25D6A" w:rsidRDefault="00F25D6A">
      <w:r>
        <w:separator/>
      </w:r>
    </w:p>
  </w:footnote>
  <w:footnote w:type="continuationSeparator" w:id="0">
    <w:p w14:paraId="20669E6A" w14:textId="77777777" w:rsidR="00F25D6A" w:rsidRDefault="00F25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DD86EB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60D42038"/>
    <w:lvl w:ilvl="0" w:tplc="7D883DE4">
      <w:start w:val="1"/>
      <w:numFmt w:val="lowerLetter"/>
      <w:lvlText w:val="%1)"/>
      <w:lvlJc w:val="left"/>
      <w:pPr>
        <w:ind w:left="1073" w:hanging="89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531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53DF7"/>
    <w:rsid w:val="00262E3B"/>
    <w:rsid w:val="00262F9F"/>
    <w:rsid w:val="00275A72"/>
    <w:rsid w:val="00286122"/>
    <w:rsid w:val="00286BA6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0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35B59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42813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E3365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C7E59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E1D0E"/>
    <w:rsid w:val="00BF7568"/>
    <w:rsid w:val="00C00501"/>
    <w:rsid w:val="00C02C79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866D1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696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0AD5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5D6A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5B206F6C-5AAD-469C-969B-82C39C58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80FCE-52DE-4306-9192-29F005D7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7</TotalTime>
  <Pages>2</Pages>
  <Words>316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LSIO</cp:lastModifiedBy>
  <cp:revision>8</cp:revision>
  <cp:lastPrinted>2016-10-27T11:15:00Z</cp:lastPrinted>
  <dcterms:created xsi:type="dcterms:W3CDTF">2021-05-21T09:38:00Z</dcterms:created>
  <dcterms:modified xsi:type="dcterms:W3CDTF">2021-06-16T07:28:00Z</dcterms:modified>
</cp:coreProperties>
</file>